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>马鞍山市雨山区土地和房屋征收安置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事务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>管理中心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>20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20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>年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公开招聘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派遣制工作人员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报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7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430"/>
        <w:gridCol w:w="113"/>
        <w:gridCol w:w="559"/>
        <w:gridCol w:w="954"/>
        <w:gridCol w:w="2"/>
        <w:gridCol w:w="971"/>
        <w:gridCol w:w="710"/>
        <w:gridCol w:w="600"/>
        <w:gridCol w:w="558"/>
        <w:gridCol w:w="243"/>
        <w:gridCol w:w="363"/>
        <w:gridCol w:w="400"/>
        <w:gridCol w:w="706"/>
        <w:gridCol w:w="2"/>
        <w:gridCol w:w="686"/>
        <w:gridCol w:w="54"/>
        <w:gridCol w:w="888"/>
        <w:gridCol w:w="199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02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97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60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74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8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64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275590</wp:posOffset>
                  </wp:positionV>
                  <wp:extent cx="995045" cy="1448435"/>
                  <wp:effectExtent l="0" t="0" r="10795" b="14605"/>
                  <wp:wrapNone/>
                  <wp:docPr id="6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87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02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81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安徽省马鞍山****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已婚</w:t>
            </w:r>
          </w:p>
        </w:tc>
        <w:tc>
          <w:tcPr>
            <w:tcW w:w="742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88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6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87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9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97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764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73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</w:t>
            </w:r>
          </w:p>
        </w:tc>
        <w:tc>
          <w:tcPr>
            <w:tcW w:w="166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59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本科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681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764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73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13**********</w:t>
            </w:r>
          </w:p>
        </w:tc>
        <w:tc>
          <w:tcPr>
            <w:tcW w:w="166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196" w:type="dxa"/>
            <w:gridSpan w:val="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764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110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2017年7月</w:t>
            </w:r>
          </w:p>
        </w:tc>
        <w:tc>
          <w:tcPr>
            <w:tcW w:w="74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88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6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51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63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4551" w:type="dxa"/>
            <w:gridSpan w:val="8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630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4551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3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4551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3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181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6181" w:type="dxa"/>
            <w:gridSpan w:val="1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6181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6181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39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342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2839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342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2839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342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2839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342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2933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847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  <w:jc w:val="center"/>
        </w:trPr>
        <w:tc>
          <w:tcPr>
            <w:tcW w:w="1307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473" w:type="dxa"/>
            <w:gridSpan w:val="18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307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473" w:type="dxa"/>
            <w:gridSpan w:val="18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10" w:type="dxa"/>
            <w:gridSpan w:val="9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填写实际居住地</w:t>
            </w:r>
          </w:p>
        </w:tc>
        <w:tc>
          <w:tcPr>
            <w:tcW w:w="76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394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14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6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7" w:hRule="atLeas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473" w:type="dxa"/>
            <w:gridSpan w:val="18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473" w:type="dxa"/>
            <w:gridSpan w:val="18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164580" cy="9090660"/>
            <wp:effectExtent l="0" t="0" r="7620" b="7620"/>
            <wp:docPr id="8" name="图片 1" descr="15892460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58924607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90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4640" cy="8610600"/>
            <wp:effectExtent l="0" t="0" r="0" b="0"/>
            <wp:docPr id="9" name="图片 2" descr="15892459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158924599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1229360</wp:posOffset>
            </wp:positionH>
            <wp:positionV relativeFrom="page">
              <wp:posOffset>1363345</wp:posOffset>
            </wp:positionV>
            <wp:extent cx="3883660" cy="2375535"/>
            <wp:effectExtent l="0" t="0" r="2540" b="1905"/>
            <wp:wrapNone/>
            <wp:docPr id="7" name="图片 14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-643255</wp:posOffset>
            </wp:positionV>
            <wp:extent cx="2431415" cy="3952240"/>
            <wp:effectExtent l="0" t="0" r="10160" b="6985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512445</wp:posOffset>
            </wp:positionH>
            <wp:positionV relativeFrom="page">
              <wp:posOffset>1445895</wp:posOffset>
            </wp:positionV>
            <wp:extent cx="5560060" cy="384873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485140</wp:posOffset>
            </wp:positionH>
            <wp:positionV relativeFrom="page">
              <wp:posOffset>5673725</wp:posOffset>
            </wp:positionV>
            <wp:extent cx="5759450" cy="3803015"/>
            <wp:effectExtent l="0" t="0" r="1270" b="6985"/>
            <wp:wrapNone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869045"/>
            <wp:effectExtent l="0" t="0" r="13970" b="635"/>
            <wp:wrapNone/>
            <wp:docPr id="4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8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5715" b="14605"/>
            <wp:wrapNone/>
            <wp:docPr id="5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OqXm5zwAAAAUBAAAPAAAA&#10;AAAAAAEAIAAAACIAAABkcnMvZG93bnJldi54bWxQSwECFAAUAAAACACHTuJASHAmYKwBAABMAwAA&#10;DgAAAAAAAAABACAAAAAe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C457FF2"/>
    <w:rsid w:val="139D146D"/>
    <w:rsid w:val="13FA4332"/>
    <w:rsid w:val="14EE3709"/>
    <w:rsid w:val="259339BE"/>
    <w:rsid w:val="29337C22"/>
    <w:rsid w:val="2B8A0CF7"/>
    <w:rsid w:val="2D3E6DCD"/>
    <w:rsid w:val="33657589"/>
    <w:rsid w:val="3723361C"/>
    <w:rsid w:val="3F802848"/>
    <w:rsid w:val="46C21233"/>
    <w:rsid w:val="49B418E4"/>
    <w:rsid w:val="5D6731AB"/>
    <w:rsid w:val="60530D13"/>
    <w:rsid w:val="65766481"/>
    <w:rsid w:val="68AF2E85"/>
    <w:rsid w:val="6B0162BA"/>
    <w:rsid w:val="6D251E17"/>
    <w:rsid w:val="6DB144A2"/>
    <w:rsid w:val="71465E51"/>
    <w:rsid w:val="768D1EBF"/>
    <w:rsid w:val="79020212"/>
    <w:rsid w:val="795B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ぺ灬cc果冻ル</cp:lastModifiedBy>
  <cp:lastPrinted>2020-04-10T01:31:00Z</cp:lastPrinted>
  <dcterms:modified xsi:type="dcterms:W3CDTF">2020-05-12T08:04:26Z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